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D5003C" w14:textId="611A5818" w:rsidR="008845FC" w:rsidRDefault="008845FC" w:rsidP="00DE1A32">
      <w:pPr>
        <w:ind w:left="-709" w:right="-993"/>
        <w:jc w:val="center"/>
        <w:rPr>
          <w:b/>
          <w:bCs/>
          <w:sz w:val="40"/>
          <w:szCs w:val="40"/>
          <w:u w:val="single"/>
        </w:rPr>
      </w:pPr>
      <w:r w:rsidRPr="008845FC">
        <w:rPr>
          <w:b/>
          <w:bCs/>
          <w:sz w:val="40"/>
          <w:szCs w:val="40"/>
          <w:u w:val="single"/>
        </w:rPr>
        <w:t xml:space="preserve">Ficha de Inscrição </w:t>
      </w:r>
      <w:r w:rsidR="00930383">
        <w:rPr>
          <w:b/>
          <w:bCs/>
          <w:sz w:val="40"/>
          <w:szCs w:val="40"/>
          <w:u w:val="single"/>
        </w:rPr>
        <w:t>–</w:t>
      </w:r>
      <w:r w:rsidRPr="008845FC">
        <w:rPr>
          <w:b/>
          <w:bCs/>
          <w:sz w:val="40"/>
          <w:szCs w:val="40"/>
          <w:u w:val="single"/>
        </w:rPr>
        <w:t xml:space="preserve"> </w:t>
      </w:r>
      <w:r w:rsidR="00930383">
        <w:rPr>
          <w:b/>
          <w:bCs/>
          <w:sz w:val="40"/>
          <w:szCs w:val="40"/>
          <w:u w:val="single"/>
        </w:rPr>
        <w:t xml:space="preserve">I </w:t>
      </w:r>
      <w:r w:rsidR="00742C98">
        <w:rPr>
          <w:b/>
          <w:bCs/>
          <w:sz w:val="40"/>
          <w:szCs w:val="40"/>
          <w:u w:val="single"/>
        </w:rPr>
        <w:t>Jogos</w:t>
      </w:r>
      <w:r w:rsidR="00930383">
        <w:rPr>
          <w:b/>
          <w:bCs/>
          <w:sz w:val="40"/>
          <w:szCs w:val="40"/>
          <w:u w:val="single"/>
        </w:rPr>
        <w:t xml:space="preserve"> da Advocacia</w:t>
      </w:r>
      <w:r w:rsidR="00742C98">
        <w:rPr>
          <w:b/>
          <w:bCs/>
          <w:sz w:val="40"/>
          <w:szCs w:val="40"/>
          <w:u w:val="single"/>
        </w:rPr>
        <w:t xml:space="preserve"> Nacional</w:t>
      </w:r>
    </w:p>
    <w:p w14:paraId="26F02AD3" w14:textId="5499BF5B" w:rsidR="00951C5C" w:rsidRDefault="00951C5C" w:rsidP="00DE1A32">
      <w:pPr>
        <w:ind w:left="-709" w:right="-993"/>
        <w:jc w:val="center"/>
        <w:rPr>
          <w:b/>
          <w:bCs/>
          <w:sz w:val="32"/>
          <w:szCs w:val="32"/>
        </w:rPr>
      </w:pPr>
      <w:r w:rsidRPr="00410F29">
        <w:rPr>
          <w:b/>
          <w:bCs/>
          <w:sz w:val="32"/>
          <w:szCs w:val="32"/>
        </w:rPr>
        <w:t>Após preenchimento enviar para</w:t>
      </w:r>
      <w:r w:rsidRPr="00DE1A32">
        <w:rPr>
          <w:b/>
          <w:bCs/>
          <w:sz w:val="32"/>
          <w:szCs w:val="32"/>
        </w:rPr>
        <w:t xml:space="preserve"> </w:t>
      </w:r>
      <w:hyperlink r:id="rId10" w:history="1">
        <w:r w:rsidR="00930383" w:rsidRPr="00456FAA">
          <w:rPr>
            <w:rStyle w:val="Hyperlink"/>
            <w:b/>
            <w:bCs/>
            <w:color w:val="FF0000"/>
            <w:sz w:val="32"/>
            <w:szCs w:val="32"/>
          </w:rPr>
          <w:t>olimpiadasdaadvocacia@caadf.org.br</w:t>
        </w:r>
      </w:hyperlink>
    </w:p>
    <w:tbl>
      <w:tblPr>
        <w:tblW w:w="10769" w:type="dxa"/>
        <w:tblInd w:w="-7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8"/>
        <w:gridCol w:w="426"/>
        <w:gridCol w:w="1839"/>
        <w:gridCol w:w="1137"/>
        <w:gridCol w:w="5529"/>
      </w:tblGrid>
      <w:tr w:rsidR="00A27F6C" w:rsidRPr="00A27F6C" w14:paraId="680031B7" w14:textId="77777777" w:rsidTr="00456FAA">
        <w:trPr>
          <w:trHeight w:val="402"/>
        </w:trPr>
        <w:tc>
          <w:tcPr>
            <w:tcW w:w="107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F3B59" w:themeFill="accent1" w:themeFillShade="BF"/>
            <w:noWrap/>
            <w:vAlign w:val="center"/>
            <w:hideMark/>
          </w:tcPr>
          <w:p w14:paraId="325AFF48" w14:textId="32677DB8" w:rsidR="00A27F6C" w:rsidRPr="00A27F6C" w:rsidRDefault="00A27F6C" w:rsidP="00A27F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30"/>
                <w:szCs w:val="30"/>
                <w:lang w:val="pt-BR" w:eastAsia="pt-BR"/>
              </w:rPr>
            </w:pPr>
            <w:r w:rsidRPr="00A27F6C">
              <w:rPr>
                <w:rFonts w:ascii="Arial" w:eastAsia="Times New Roman" w:hAnsi="Arial" w:cs="Arial"/>
                <w:b/>
                <w:bCs/>
                <w:color w:val="FFFFFF"/>
                <w:sz w:val="30"/>
                <w:szCs w:val="30"/>
                <w:lang w:val="pt-BR" w:eastAsia="pt-BR"/>
              </w:rPr>
              <w:t xml:space="preserve">Dados do(a) </w:t>
            </w:r>
            <w:r w:rsidR="00930383">
              <w:rPr>
                <w:rFonts w:ascii="Arial" w:eastAsia="Times New Roman" w:hAnsi="Arial" w:cs="Arial"/>
                <w:b/>
                <w:bCs/>
                <w:color w:val="FFFFFF"/>
                <w:sz w:val="30"/>
                <w:szCs w:val="30"/>
                <w:lang w:val="pt-BR" w:eastAsia="pt-BR"/>
              </w:rPr>
              <w:t>Atleta</w:t>
            </w:r>
          </w:p>
        </w:tc>
      </w:tr>
      <w:tr w:rsidR="00A562AF" w:rsidRPr="00A27F6C" w14:paraId="6529DCFE" w14:textId="77777777" w:rsidTr="00456FAA">
        <w:trPr>
          <w:trHeight w:val="402"/>
        </w:trPr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01B09" w14:textId="2F73C33B" w:rsidR="00A27F6C" w:rsidRPr="00A27F6C" w:rsidRDefault="00A27F6C" w:rsidP="00A27F6C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</w:pPr>
            <w:r w:rsidRPr="00A27F6C"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  <w:t>Advogado(a)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  <w:t>:</w:t>
            </w:r>
          </w:p>
        </w:tc>
        <w:tc>
          <w:tcPr>
            <w:tcW w:w="893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F9A1524" w14:textId="6EFA4FEC" w:rsidR="00A27F6C" w:rsidRPr="00A27F6C" w:rsidRDefault="00A27F6C" w:rsidP="00A27F6C">
            <w:pPr>
              <w:spacing w:before="0" w:after="0" w:line="240" w:lineRule="auto"/>
              <w:ind w:right="-64"/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</w:pPr>
            <w:permStart w:id="1524573535" w:edGrp="everyone"/>
            <w:permEnd w:id="1524573535"/>
          </w:p>
        </w:tc>
      </w:tr>
      <w:tr w:rsidR="00A562AF" w:rsidRPr="00A27F6C" w14:paraId="1AB6A437" w14:textId="77777777" w:rsidTr="00456FAA">
        <w:trPr>
          <w:trHeight w:val="402"/>
        </w:trPr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FF117" w14:textId="130BA15D" w:rsidR="00A562AF" w:rsidRPr="00A27F6C" w:rsidRDefault="00A562AF" w:rsidP="00A562AF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  <w:t>O</w:t>
            </w:r>
            <w:r w:rsidRPr="00A27F6C"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  <w:t>AB:</w:t>
            </w:r>
          </w:p>
        </w:tc>
        <w:tc>
          <w:tcPr>
            <w:tcW w:w="226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A0B9A7" w14:textId="3E2A11D1" w:rsidR="00A562AF" w:rsidRPr="00A27F6C" w:rsidRDefault="00A562AF" w:rsidP="0076694F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</w:pPr>
            <w:permStart w:id="465854427" w:edGrp="everyone"/>
            <w:permEnd w:id="465854427"/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EFB49" w14:textId="4D141451" w:rsidR="00A562AF" w:rsidRPr="00A27F6C" w:rsidRDefault="00930383" w:rsidP="00930383">
            <w:pPr>
              <w:spacing w:before="0" w:after="0" w:line="240" w:lineRule="auto"/>
              <w:ind w:right="-58" w:firstLine="79"/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  <w:t>CPF</w:t>
            </w:r>
            <w:r w:rsidR="00A562AF" w:rsidRPr="00A27F6C"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  <w:t>: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FADB2B" w14:textId="13D8F823" w:rsidR="00A562AF" w:rsidRPr="00A27F6C" w:rsidRDefault="00A562AF" w:rsidP="0076694F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</w:pPr>
            <w:permStart w:id="153429497" w:edGrp="everyone"/>
            <w:permEnd w:id="153429497"/>
          </w:p>
        </w:tc>
      </w:tr>
      <w:tr w:rsidR="00930383" w:rsidRPr="00A27F6C" w14:paraId="60047482" w14:textId="77777777" w:rsidTr="00456FAA">
        <w:trPr>
          <w:trHeight w:val="402"/>
        </w:trPr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B2AD31" w14:textId="55843BC2" w:rsidR="00930383" w:rsidRDefault="00930383" w:rsidP="00A562AF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  <w:t>Dt nascimento:</w:t>
            </w:r>
          </w:p>
        </w:tc>
        <w:tc>
          <w:tcPr>
            <w:tcW w:w="226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8AB1DC0" w14:textId="5889EBDB" w:rsidR="00930383" w:rsidRPr="00A27F6C" w:rsidRDefault="00930383" w:rsidP="0076694F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</w:pPr>
            <w:permStart w:id="1570066702" w:edGrp="everyone"/>
            <w:permEnd w:id="1570066702"/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A10646" w14:textId="42E9D125" w:rsidR="00930383" w:rsidRDefault="00930383" w:rsidP="00930383">
            <w:pPr>
              <w:spacing w:before="0" w:after="0" w:line="240" w:lineRule="auto"/>
              <w:ind w:right="-58" w:firstLine="51"/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  <w:t>Gênero: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77A75C2" w14:textId="05B423AC" w:rsidR="00930383" w:rsidRDefault="00930383" w:rsidP="0076694F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</w:pPr>
            <w:permStart w:id="314984195" w:edGrp="everyone"/>
            <w:permEnd w:id="314984195"/>
          </w:p>
        </w:tc>
      </w:tr>
      <w:tr w:rsidR="00A562AF" w:rsidRPr="00A27F6C" w14:paraId="79DADD2C" w14:textId="77777777" w:rsidTr="00456FAA">
        <w:trPr>
          <w:trHeight w:val="402"/>
        </w:trPr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6902B" w14:textId="77777777" w:rsidR="00A562AF" w:rsidRPr="00A27F6C" w:rsidRDefault="00A562AF" w:rsidP="00A562AF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</w:pPr>
            <w:r w:rsidRPr="00A27F6C"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  <w:t>E-mail:</w:t>
            </w:r>
          </w:p>
        </w:tc>
        <w:tc>
          <w:tcPr>
            <w:tcW w:w="893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95B8AF" w14:textId="04D77401" w:rsidR="00A562AF" w:rsidRPr="00A27F6C" w:rsidRDefault="00A562AF" w:rsidP="0076694F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</w:pPr>
            <w:permStart w:id="1275927234" w:edGrp="everyone"/>
            <w:permEnd w:id="1275927234"/>
          </w:p>
        </w:tc>
      </w:tr>
      <w:tr w:rsidR="007D2B8A" w:rsidRPr="00A27F6C" w14:paraId="5684CCED" w14:textId="77777777" w:rsidTr="00BA747F">
        <w:trPr>
          <w:trHeight w:val="402"/>
        </w:trPr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169DC" w14:textId="7961AA31" w:rsidR="007D2B8A" w:rsidRPr="00A27F6C" w:rsidRDefault="007D2B8A" w:rsidP="00BA747F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  <w:t>Telefone:</w:t>
            </w:r>
          </w:p>
        </w:tc>
        <w:tc>
          <w:tcPr>
            <w:tcW w:w="893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B46CF20" w14:textId="2F8C3C47" w:rsidR="007D2B8A" w:rsidRPr="00A27F6C" w:rsidRDefault="007D2B8A" w:rsidP="00BA747F">
            <w:pPr>
              <w:spacing w:before="0" w:after="0" w:line="240" w:lineRule="auto"/>
              <w:ind w:right="-64"/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</w:pPr>
            <w:permStart w:id="913062306" w:edGrp="everyone"/>
            <w:permEnd w:id="913062306"/>
          </w:p>
        </w:tc>
      </w:tr>
      <w:tr w:rsidR="00456FAA" w:rsidRPr="00A27F6C" w14:paraId="373D5EE5" w14:textId="77777777" w:rsidTr="00456FAA">
        <w:trPr>
          <w:trHeight w:val="402"/>
        </w:trPr>
        <w:tc>
          <w:tcPr>
            <w:tcW w:w="22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40D92" w14:textId="2A152087" w:rsidR="00456FAA" w:rsidRPr="00A27F6C" w:rsidRDefault="00456FAA" w:rsidP="00BA747F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  <w:t>Tamanho camiseta</w:t>
            </w:r>
            <w:r w:rsidRPr="00A27F6C"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  <w:t>:</w:t>
            </w:r>
          </w:p>
        </w:tc>
        <w:tc>
          <w:tcPr>
            <w:tcW w:w="850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196B7D" w14:textId="40CA5D2C" w:rsidR="00456FAA" w:rsidRPr="00A27F6C" w:rsidRDefault="00456FAA" w:rsidP="00BA747F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</w:pPr>
            <w:permStart w:id="1317873724" w:edGrp="everyone"/>
            <w:permEnd w:id="1317873724"/>
          </w:p>
        </w:tc>
      </w:tr>
    </w:tbl>
    <w:p w14:paraId="4199796F" w14:textId="78B664F7" w:rsidR="00A27F6C" w:rsidRDefault="00A27F6C" w:rsidP="00A27F6C">
      <w:pPr>
        <w:rPr>
          <w:rFonts w:cstheme="minorHAnsi"/>
        </w:rPr>
      </w:pPr>
    </w:p>
    <w:tbl>
      <w:tblPr>
        <w:tblW w:w="10769" w:type="dxa"/>
        <w:tblInd w:w="-7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8"/>
        <w:gridCol w:w="9356"/>
      </w:tblGrid>
      <w:tr w:rsidR="005D3086" w:rsidRPr="00A27F6C" w14:paraId="65778AFD" w14:textId="77777777" w:rsidTr="00456FAA">
        <w:trPr>
          <w:trHeight w:val="402"/>
        </w:trPr>
        <w:tc>
          <w:tcPr>
            <w:tcW w:w="10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F3B59" w:themeFill="accent1" w:themeFillShade="BF"/>
            <w:noWrap/>
            <w:vAlign w:val="center"/>
            <w:hideMark/>
          </w:tcPr>
          <w:p w14:paraId="735D8300" w14:textId="1676A873" w:rsidR="00A27F6C" w:rsidRPr="00A27F6C" w:rsidRDefault="00456FAA" w:rsidP="00A0371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30"/>
                <w:szCs w:val="30"/>
                <w:lang w:val="pt-BR"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30"/>
                <w:szCs w:val="30"/>
                <w:lang w:val="pt-BR" w:eastAsia="pt-BR"/>
              </w:rPr>
              <w:t>Modalidade 1</w:t>
            </w:r>
          </w:p>
        </w:tc>
      </w:tr>
      <w:tr w:rsidR="007D2B8A" w:rsidRPr="00A27F6C" w14:paraId="43A0D5A9" w14:textId="77777777" w:rsidTr="00BA747F">
        <w:trPr>
          <w:trHeight w:val="402"/>
        </w:trPr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49A1BA" w14:textId="61E52B48" w:rsidR="007D2B8A" w:rsidRDefault="007D2B8A" w:rsidP="00BA747F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  <w:t>Modalidade:</w:t>
            </w:r>
          </w:p>
        </w:tc>
        <w:tc>
          <w:tcPr>
            <w:tcW w:w="93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8CE0BA0" w14:textId="1126D794" w:rsidR="007D2B8A" w:rsidRPr="00A27F6C" w:rsidRDefault="007D2B8A" w:rsidP="00BA747F">
            <w:pPr>
              <w:spacing w:before="0" w:after="0" w:line="240" w:lineRule="auto"/>
              <w:ind w:right="-64"/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</w:pPr>
            <w:permStart w:id="157961768" w:edGrp="everyone"/>
            <w:permEnd w:id="157961768"/>
          </w:p>
        </w:tc>
      </w:tr>
      <w:tr w:rsidR="005D3086" w:rsidRPr="00A27F6C" w14:paraId="6B309B49" w14:textId="77777777" w:rsidTr="00456FAA">
        <w:trPr>
          <w:trHeight w:val="402"/>
        </w:trPr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741C69" w14:textId="7FAC4BBE" w:rsidR="005D3086" w:rsidRDefault="00456FAA" w:rsidP="00A03716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  <w:t>Categoria</w:t>
            </w:r>
            <w:r w:rsidR="005D3086"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  <w:t>:</w:t>
            </w:r>
          </w:p>
        </w:tc>
        <w:tc>
          <w:tcPr>
            <w:tcW w:w="93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47297A5" w14:textId="1A28FE0B" w:rsidR="005D3086" w:rsidRPr="00A27F6C" w:rsidRDefault="005D3086" w:rsidP="00A03716">
            <w:pPr>
              <w:spacing w:before="0" w:after="0" w:line="240" w:lineRule="auto"/>
              <w:ind w:right="-64"/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</w:pPr>
            <w:permStart w:id="428161975" w:edGrp="everyone"/>
            <w:permEnd w:id="428161975"/>
          </w:p>
        </w:tc>
      </w:tr>
    </w:tbl>
    <w:p w14:paraId="55074891" w14:textId="77777777" w:rsidR="00951C5C" w:rsidRDefault="00951C5C" w:rsidP="00456FAA">
      <w:pPr>
        <w:ind w:left="-709"/>
        <w:rPr>
          <w:rFonts w:cstheme="minorHAnsi"/>
        </w:rPr>
      </w:pPr>
    </w:p>
    <w:tbl>
      <w:tblPr>
        <w:tblW w:w="10804" w:type="dxa"/>
        <w:tblInd w:w="-7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8"/>
        <w:gridCol w:w="9321"/>
        <w:gridCol w:w="35"/>
      </w:tblGrid>
      <w:tr w:rsidR="00456FAA" w:rsidRPr="00A27F6C" w14:paraId="4D5DCC86" w14:textId="77777777" w:rsidTr="007D2B8A">
        <w:trPr>
          <w:gridAfter w:val="1"/>
          <w:wAfter w:w="35" w:type="dxa"/>
          <w:trHeight w:val="402"/>
        </w:trPr>
        <w:tc>
          <w:tcPr>
            <w:tcW w:w="10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F3B59" w:themeFill="accent1" w:themeFillShade="BF"/>
            <w:noWrap/>
            <w:vAlign w:val="center"/>
            <w:hideMark/>
          </w:tcPr>
          <w:p w14:paraId="15AA9D36" w14:textId="194B3720" w:rsidR="00456FAA" w:rsidRPr="00A27F6C" w:rsidRDefault="00456FAA" w:rsidP="00BA747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30"/>
                <w:szCs w:val="30"/>
                <w:lang w:val="pt-BR"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30"/>
                <w:szCs w:val="30"/>
                <w:lang w:val="pt-BR" w:eastAsia="pt-BR"/>
              </w:rPr>
              <w:t>Modalidade 2</w:t>
            </w:r>
          </w:p>
        </w:tc>
      </w:tr>
      <w:tr w:rsidR="007D2B8A" w:rsidRPr="00A27F6C" w14:paraId="0E0C464B" w14:textId="77777777" w:rsidTr="007D2B8A">
        <w:trPr>
          <w:trHeight w:val="402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CF83B7" w14:textId="77777777" w:rsidR="007D2B8A" w:rsidRDefault="007D2B8A" w:rsidP="00BA747F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  <w:t>Modalidade:</w:t>
            </w:r>
          </w:p>
        </w:tc>
        <w:tc>
          <w:tcPr>
            <w:tcW w:w="935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4FCB72F" w14:textId="31A6A518" w:rsidR="007D2B8A" w:rsidRPr="00A27F6C" w:rsidRDefault="007D2B8A" w:rsidP="00BA747F">
            <w:pPr>
              <w:spacing w:before="0" w:after="0" w:line="240" w:lineRule="auto"/>
              <w:ind w:right="-64"/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</w:pPr>
            <w:permStart w:id="8917686" w:edGrp="everyone"/>
            <w:permEnd w:id="8917686"/>
          </w:p>
        </w:tc>
      </w:tr>
      <w:tr w:rsidR="007D2B8A" w:rsidRPr="00A27F6C" w14:paraId="6544C5D3" w14:textId="77777777" w:rsidTr="007D2B8A">
        <w:trPr>
          <w:trHeight w:val="402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F151EA" w14:textId="77777777" w:rsidR="007D2B8A" w:rsidRDefault="007D2B8A" w:rsidP="00BA747F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  <w:t>Categoria:</w:t>
            </w:r>
          </w:p>
        </w:tc>
        <w:tc>
          <w:tcPr>
            <w:tcW w:w="935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FE026FE" w14:textId="61184CEE" w:rsidR="007D2B8A" w:rsidRPr="00A27F6C" w:rsidRDefault="007D2B8A" w:rsidP="00BA747F">
            <w:pPr>
              <w:spacing w:before="0" w:after="0" w:line="240" w:lineRule="auto"/>
              <w:ind w:right="-64"/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</w:pPr>
            <w:permStart w:id="1827699192" w:edGrp="everyone"/>
            <w:permEnd w:id="1827699192"/>
          </w:p>
        </w:tc>
      </w:tr>
    </w:tbl>
    <w:p w14:paraId="166216AD" w14:textId="77777777" w:rsidR="00456FAA" w:rsidRDefault="00456FAA" w:rsidP="00456FAA">
      <w:pPr>
        <w:ind w:left="-709"/>
        <w:rPr>
          <w:rFonts w:cstheme="minorHAnsi"/>
        </w:rPr>
      </w:pPr>
    </w:p>
    <w:tbl>
      <w:tblPr>
        <w:tblW w:w="10804" w:type="dxa"/>
        <w:tblInd w:w="-7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8"/>
        <w:gridCol w:w="9321"/>
        <w:gridCol w:w="35"/>
      </w:tblGrid>
      <w:tr w:rsidR="00456FAA" w:rsidRPr="00A27F6C" w14:paraId="18D7D75C" w14:textId="77777777" w:rsidTr="007D2B8A">
        <w:trPr>
          <w:gridAfter w:val="1"/>
          <w:wAfter w:w="35" w:type="dxa"/>
          <w:trHeight w:val="402"/>
        </w:trPr>
        <w:tc>
          <w:tcPr>
            <w:tcW w:w="10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F3B59" w:themeFill="accent1" w:themeFillShade="BF"/>
            <w:noWrap/>
            <w:vAlign w:val="center"/>
            <w:hideMark/>
          </w:tcPr>
          <w:p w14:paraId="455CEC08" w14:textId="7736BA5F" w:rsidR="00456FAA" w:rsidRPr="00A27F6C" w:rsidRDefault="00456FAA" w:rsidP="00BA747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30"/>
                <w:szCs w:val="30"/>
                <w:lang w:val="pt-BR"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30"/>
                <w:szCs w:val="30"/>
                <w:lang w:val="pt-BR" w:eastAsia="pt-BR"/>
              </w:rPr>
              <w:t>Modalidade 3</w:t>
            </w:r>
          </w:p>
        </w:tc>
      </w:tr>
      <w:tr w:rsidR="007D2B8A" w:rsidRPr="00A27F6C" w14:paraId="23AE6AD2" w14:textId="77777777" w:rsidTr="007D2B8A">
        <w:trPr>
          <w:trHeight w:val="402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A99CC8" w14:textId="77777777" w:rsidR="007D2B8A" w:rsidRDefault="007D2B8A" w:rsidP="00BA747F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  <w:t>Modalidade:</w:t>
            </w:r>
          </w:p>
        </w:tc>
        <w:tc>
          <w:tcPr>
            <w:tcW w:w="935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9F05309" w14:textId="7C4C1DAD" w:rsidR="007D2B8A" w:rsidRPr="00A27F6C" w:rsidRDefault="007D2B8A" w:rsidP="00BA747F">
            <w:pPr>
              <w:spacing w:before="0" w:after="0" w:line="240" w:lineRule="auto"/>
              <w:ind w:right="-64"/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</w:pPr>
            <w:permStart w:id="450068365" w:edGrp="everyone"/>
            <w:permEnd w:id="450068365"/>
          </w:p>
        </w:tc>
      </w:tr>
      <w:tr w:rsidR="007D2B8A" w:rsidRPr="00A27F6C" w14:paraId="3388BB5D" w14:textId="77777777" w:rsidTr="007D2B8A">
        <w:trPr>
          <w:trHeight w:val="402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44B900" w14:textId="77777777" w:rsidR="007D2B8A" w:rsidRDefault="007D2B8A" w:rsidP="00BA747F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  <w:t>Categoria:</w:t>
            </w:r>
          </w:p>
        </w:tc>
        <w:tc>
          <w:tcPr>
            <w:tcW w:w="935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87A3679" w14:textId="0F1B602D" w:rsidR="007D2B8A" w:rsidRPr="00A27F6C" w:rsidRDefault="007D2B8A" w:rsidP="00BA747F">
            <w:pPr>
              <w:spacing w:before="0" w:after="0" w:line="240" w:lineRule="auto"/>
              <w:ind w:right="-64"/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</w:pPr>
            <w:permStart w:id="1070946551" w:edGrp="everyone"/>
            <w:permEnd w:id="1070946551"/>
          </w:p>
        </w:tc>
      </w:tr>
    </w:tbl>
    <w:p w14:paraId="58E86B7A" w14:textId="77777777" w:rsidR="00742C98" w:rsidRDefault="00742C98" w:rsidP="00456FAA">
      <w:pPr>
        <w:ind w:left="-709"/>
        <w:rPr>
          <w:rFonts w:cstheme="minorHAnsi"/>
          <w:b/>
          <w:bCs/>
          <w:color w:val="FF0000"/>
          <w:u w:val="single"/>
        </w:rPr>
      </w:pPr>
    </w:p>
    <w:p w14:paraId="3DB3D353" w14:textId="48936076" w:rsidR="00742C98" w:rsidRDefault="00456FAA" w:rsidP="00456FAA">
      <w:pPr>
        <w:ind w:left="-709"/>
        <w:rPr>
          <w:rFonts w:cstheme="minorHAnsi"/>
          <w:b/>
          <w:bCs/>
          <w:color w:val="FF0000"/>
          <w:u w:val="single"/>
        </w:rPr>
      </w:pPr>
      <w:r w:rsidRPr="00456FAA">
        <w:rPr>
          <w:rFonts w:cstheme="minorHAnsi"/>
          <w:b/>
          <w:bCs/>
          <w:color w:val="FF0000"/>
          <w:u w:val="single"/>
        </w:rPr>
        <w:t xml:space="preserve">Atenção: </w:t>
      </w:r>
    </w:p>
    <w:p w14:paraId="537E30FC" w14:textId="412584FD" w:rsidR="00742C98" w:rsidRPr="00742C98" w:rsidRDefault="00742C98" w:rsidP="00742C98">
      <w:pPr>
        <w:pStyle w:val="PargrafodaLista"/>
        <w:numPr>
          <w:ilvl w:val="0"/>
          <w:numId w:val="23"/>
        </w:numPr>
        <w:rPr>
          <w:rFonts w:cstheme="minorHAnsi"/>
          <w:color w:val="FF0000"/>
          <w:u w:val="single"/>
        </w:rPr>
      </w:pPr>
      <w:r w:rsidRPr="00742C98">
        <w:rPr>
          <w:rFonts w:cstheme="minorHAnsi"/>
          <w:color w:val="FF0000"/>
          <w:u w:val="single"/>
        </w:rPr>
        <w:t>Só é permitido fazer a inscrição de 3 modalidades, desde que uma seja obrigatoriamente corrida</w:t>
      </w:r>
    </w:p>
    <w:p w14:paraId="44C3A54C" w14:textId="2B41F7A8" w:rsidR="00456FAA" w:rsidRPr="00742C98" w:rsidRDefault="00456FAA" w:rsidP="00742C98">
      <w:pPr>
        <w:pStyle w:val="PargrafodaLista"/>
        <w:numPr>
          <w:ilvl w:val="0"/>
          <w:numId w:val="23"/>
        </w:numPr>
        <w:rPr>
          <w:rFonts w:cstheme="minorHAnsi"/>
          <w:color w:val="FF0000"/>
          <w:u w:val="single"/>
        </w:rPr>
      </w:pPr>
      <w:r w:rsidRPr="00742C98">
        <w:rPr>
          <w:rFonts w:cstheme="minorHAnsi"/>
          <w:color w:val="FF0000"/>
          <w:u w:val="single"/>
        </w:rPr>
        <w:t>Para inscrição no Jiu-Jitsu é necessário informar categoria e faixa.</w:t>
      </w:r>
    </w:p>
    <w:sectPr w:rsidR="00456FAA" w:rsidRPr="00742C98" w:rsidSect="008845FC">
      <w:headerReference w:type="default" r:id="rId11"/>
      <w:footerReference w:type="default" r:id="rId12"/>
      <w:pgSz w:w="11906" w:h="16838" w:code="9"/>
      <w:pgMar w:top="993" w:right="1700" w:bottom="1440" w:left="1276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A4FC34" w14:textId="77777777" w:rsidR="002D0952" w:rsidRDefault="002D0952" w:rsidP="000172E5">
      <w:pPr>
        <w:spacing w:after="0" w:line="240" w:lineRule="auto"/>
      </w:pPr>
      <w:r>
        <w:separator/>
      </w:r>
    </w:p>
  </w:endnote>
  <w:endnote w:type="continuationSeparator" w:id="0">
    <w:p w14:paraId="12E8CA62" w14:textId="77777777" w:rsidR="002D0952" w:rsidRDefault="002D0952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40B9154-359B-4333-B893-FBC650EBA1D9}"/>
    <w:embedBold r:id="rId2" w:fontKey="{0736CBE0-F466-4D91-AF5F-CAA5F889524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4B9D41E1-CB0D-4C40-9A8A-E42B3DA69C7E}"/>
    <w:embedBold r:id="rId4" w:fontKey="{0AEAAB5F-B971-4C28-B59A-9C6E306F57AE}"/>
    <w:embedItalic r:id="rId5" w:fontKey="{CD0CF6CD-2EEC-4AB9-86F5-8B54A006AC66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0B442847-6425-46AD-9D1D-E85A1C3B774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8807C691-9522-4104-86C0-7363FD4A433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513"/>
    </w:tblGrid>
    <w:tr w:rsidR="002D0952" w:rsidRPr="00311D4F" w14:paraId="3CFE8AA1" w14:textId="77777777" w:rsidTr="002D0952">
      <w:tc>
        <w:tcPr>
          <w:tcW w:w="4513" w:type="dxa"/>
          <w:vAlign w:val="center"/>
        </w:tcPr>
        <w:p w14:paraId="72302B6B" w14:textId="270817D5" w:rsidR="002D0952" w:rsidRPr="00311D4F" w:rsidRDefault="002D0952" w:rsidP="00637200">
          <w:pPr>
            <w:pStyle w:val="Rodap"/>
            <w:jc w:val="right"/>
          </w:pPr>
          <w:r>
            <w:rPr>
              <w:noProof/>
              <w:lang w:val="pt-BR" w:eastAsia="pt-BR"/>
            </w:rPr>
            <w:drawing>
              <wp:anchor distT="0" distB="0" distL="114300" distR="114300" simplePos="0" relativeHeight="251661312" behindDoc="1" locked="0" layoutInCell="1" allowOverlap="1" wp14:anchorId="52CA8069" wp14:editId="5B215061">
                <wp:simplePos x="0" y="0"/>
                <wp:positionH relativeFrom="column">
                  <wp:posOffset>-981075</wp:posOffset>
                </wp:positionH>
                <wp:positionV relativeFrom="page">
                  <wp:posOffset>-126365</wp:posOffset>
                </wp:positionV>
                <wp:extent cx="7839075" cy="1158875"/>
                <wp:effectExtent l="0" t="0" r="0" b="0"/>
                <wp:wrapNone/>
                <wp:docPr id="10" name="Picture 4" descr="A picture containing objec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06-06 papel timbrado-03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39075" cy="1158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0C19058D" w14:textId="12356FA0" w:rsidR="006145D8" w:rsidRDefault="006145D8" w:rsidP="0063720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A7CBB1" w14:textId="77777777" w:rsidR="002D0952" w:rsidRDefault="002D0952" w:rsidP="000172E5">
      <w:pPr>
        <w:spacing w:after="0" w:line="240" w:lineRule="auto"/>
      </w:pPr>
      <w:r>
        <w:separator/>
      </w:r>
    </w:p>
  </w:footnote>
  <w:footnote w:type="continuationSeparator" w:id="0">
    <w:p w14:paraId="2248A237" w14:textId="77777777" w:rsidR="002D0952" w:rsidRDefault="002D0952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7717"/>
    </w:tblGrid>
    <w:tr w:rsidR="002D0952" w:rsidRPr="00637200" w14:paraId="62AD6F6C" w14:textId="77777777" w:rsidTr="002D0952">
      <w:trPr>
        <w:trHeight w:val="990"/>
      </w:trPr>
      <w:tc>
        <w:tcPr>
          <w:tcW w:w="7717" w:type="dxa"/>
          <w:vAlign w:val="center"/>
        </w:tcPr>
        <w:p w14:paraId="6084D35D" w14:textId="2CBFF761" w:rsidR="002D0952" w:rsidRPr="00637200" w:rsidRDefault="002D0952" w:rsidP="00637200">
          <w:pPr>
            <w:pStyle w:val="Cabealho"/>
          </w:pPr>
        </w:p>
      </w:tc>
    </w:tr>
  </w:tbl>
  <w:p w14:paraId="32987DDE" w14:textId="5B821203" w:rsidR="000172E5" w:rsidRPr="00311D4F" w:rsidRDefault="002D0952" w:rsidP="00311D4F">
    <w:pPr>
      <w:pStyle w:val="SemEspaamento"/>
    </w:pPr>
    <w:r>
      <w:rPr>
        <w:noProof/>
        <w:lang w:val="pt-BR" w:eastAsia="pt-BR"/>
      </w:rPr>
      <w:drawing>
        <wp:anchor distT="0" distB="0" distL="114300" distR="114300" simplePos="0" relativeHeight="251659264" behindDoc="1" locked="0" layoutInCell="1" allowOverlap="1" wp14:anchorId="66636EFC" wp14:editId="27F9EBC3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762875" cy="1330325"/>
          <wp:effectExtent l="0" t="0" r="9525" b="0"/>
          <wp:wrapNone/>
          <wp:docPr id="9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06-06 papel timbrado-0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875" cy="1330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77036"/>
    <w:multiLevelType w:val="hybridMultilevel"/>
    <w:tmpl w:val="1AC42A18"/>
    <w:lvl w:ilvl="0" w:tplc="70C6EF7C">
      <w:numFmt w:val="bullet"/>
      <w:lvlText w:val=""/>
      <w:lvlJc w:val="left"/>
      <w:pPr>
        <w:ind w:left="-349" w:hanging="360"/>
      </w:pPr>
      <w:rPr>
        <w:rFonts w:ascii="Symbol" w:eastAsiaTheme="minorHAnsi" w:hAnsi="Symbol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ê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Commarcador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Commarcador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Numerad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erad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868837363">
    <w:abstractNumId w:val="12"/>
  </w:num>
  <w:num w:numId="2" w16cid:durableId="1800875993">
    <w:abstractNumId w:val="8"/>
  </w:num>
  <w:num w:numId="3" w16cid:durableId="963001659">
    <w:abstractNumId w:val="16"/>
  </w:num>
  <w:num w:numId="4" w16cid:durableId="1464157473">
    <w:abstractNumId w:val="13"/>
  </w:num>
  <w:num w:numId="5" w16cid:durableId="173767182">
    <w:abstractNumId w:val="14"/>
  </w:num>
  <w:num w:numId="6" w16cid:durableId="2030139306">
    <w:abstractNumId w:val="20"/>
  </w:num>
  <w:num w:numId="7" w16cid:durableId="943998948">
    <w:abstractNumId w:val="7"/>
  </w:num>
  <w:num w:numId="8" w16cid:durableId="1298727312">
    <w:abstractNumId w:val="11"/>
  </w:num>
  <w:num w:numId="9" w16cid:durableId="36051001">
    <w:abstractNumId w:val="18"/>
  </w:num>
  <w:num w:numId="10" w16cid:durableId="1125122542">
    <w:abstractNumId w:val="2"/>
  </w:num>
  <w:num w:numId="11" w16cid:durableId="1356494346">
    <w:abstractNumId w:val="6"/>
  </w:num>
  <w:num w:numId="12" w16cid:durableId="262568565">
    <w:abstractNumId w:val="1"/>
  </w:num>
  <w:num w:numId="13" w16cid:durableId="263651522">
    <w:abstractNumId w:val="3"/>
  </w:num>
  <w:num w:numId="14" w16cid:durableId="718358055">
    <w:abstractNumId w:val="10"/>
  </w:num>
  <w:num w:numId="15" w16cid:durableId="328557237">
    <w:abstractNumId w:val="9"/>
  </w:num>
  <w:num w:numId="16" w16cid:durableId="1078284837">
    <w:abstractNumId w:val="17"/>
  </w:num>
  <w:num w:numId="17" w16cid:durableId="1754014143">
    <w:abstractNumId w:val="4"/>
  </w:num>
  <w:num w:numId="18" w16cid:durableId="1456371531">
    <w:abstractNumId w:val="22"/>
  </w:num>
  <w:num w:numId="19" w16cid:durableId="234046884">
    <w:abstractNumId w:val="19"/>
  </w:num>
  <w:num w:numId="20" w16cid:durableId="480464552">
    <w:abstractNumId w:val="15"/>
  </w:num>
  <w:num w:numId="21" w16cid:durableId="1168517854">
    <w:abstractNumId w:val="21"/>
  </w:num>
  <w:num w:numId="22" w16cid:durableId="1896549048">
    <w:abstractNumId w:val="5"/>
  </w:num>
  <w:num w:numId="23" w16cid:durableId="1678921914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readOnly" w:formatting="1" w:enforcement="1" w:cryptProviderType="rsaAES" w:cryptAlgorithmClass="hash" w:cryptAlgorithmType="typeAny" w:cryptAlgorithmSid="14" w:cryptSpinCount="100000" w:hash="dC/sCoR2IMsw1FsbjZn4D9wOG74ZQD2P17Ne36RiuaVcmpMPeSxvPt4pVomGICZzeF9JZJ3IoSgb5fMoRjBydw==" w:salt="vXddFS5TB1xVO/fPuclu8A==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0952"/>
    <w:rsid w:val="000172E5"/>
    <w:rsid w:val="00052382"/>
    <w:rsid w:val="0006568A"/>
    <w:rsid w:val="00076F0F"/>
    <w:rsid w:val="00084253"/>
    <w:rsid w:val="000D1F49"/>
    <w:rsid w:val="001727CA"/>
    <w:rsid w:val="001800AB"/>
    <w:rsid w:val="002C56E6"/>
    <w:rsid w:val="002D0952"/>
    <w:rsid w:val="00311D4F"/>
    <w:rsid w:val="0034390E"/>
    <w:rsid w:val="00344849"/>
    <w:rsid w:val="00361E11"/>
    <w:rsid w:val="003769BA"/>
    <w:rsid w:val="003E03CF"/>
    <w:rsid w:val="003F0847"/>
    <w:rsid w:val="0040090B"/>
    <w:rsid w:val="00456FAA"/>
    <w:rsid w:val="0046302A"/>
    <w:rsid w:val="00487D2D"/>
    <w:rsid w:val="004D5D62"/>
    <w:rsid w:val="00502E9C"/>
    <w:rsid w:val="005112D0"/>
    <w:rsid w:val="00577E06"/>
    <w:rsid w:val="00583334"/>
    <w:rsid w:val="005A3BF7"/>
    <w:rsid w:val="005D3086"/>
    <w:rsid w:val="005F2035"/>
    <w:rsid w:val="005F7990"/>
    <w:rsid w:val="006145D8"/>
    <w:rsid w:val="00637200"/>
    <w:rsid w:val="0063739C"/>
    <w:rsid w:val="007147D7"/>
    <w:rsid w:val="00742C98"/>
    <w:rsid w:val="0076694F"/>
    <w:rsid w:val="00770F25"/>
    <w:rsid w:val="007A35A8"/>
    <w:rsid w:val="007B0A85"/>
    <w:rsid w:val="007C6A52"/>
    <w:rsid w:val="007D2B8A"/>
    <w:rsid w:val="0082043E"/>
    <w:rsid w:val="00846B76"/>
    <w:rsid w:val="00861946"/>
    <w:rsid w:val="0086797B"/>
    <w:rsid w:val="008845FC"/>
    <w:rsid w:val="008E203A"/>
    <w:rsid w:val="0091229C"/>
    <w:rsid w:val="00930383"/>
    <w:rsid w:val="00940E73"/>
    <w:rsid w:val="00951C5C"/>
    <w:rsid w:val="0098597D"/>
    <w:rsid w:val="009F1683"/>
    <w:rsid w:val="009F619A"/>
    <w:rsid w:val="009F6DDE"/>
    <w:rsid w:val="00A27F6C"/>
    <w:rsid w:val="00A370A8"/>
    <w:rsid w:val="00A562AF"/>
    <w:rsid w:val="00A64C19"/>
    <w:rsid w:val="00AE1EEF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B3FAD"/>
    <w:rsid w:val="00DC71EC"/>
    <w:rsid w:val="00DE1A32"/>
    <w:rsid w:val="00E1695E"/>
    <w:rsid w:val="00E61C09"/>
    <w:rsid w:val="00E678F1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9F92B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pt-P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Ttulo1">
    <w:name w:val="heading 1"/>
    <w:basedOn w:val="Normal"/>
    <w:link w:val="Ttulo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tulo2">
    <w:name w:val="heading 2"/>
    <w:basedOn w:val="Normal"/>
    <w:link w:val="Ttulo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Fontepargpadro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dro">
    <w:name w:val="Padrã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Recuonormal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Ttulo3Char">
    <w:name w:val="Título 3 Char"/>
    <w:basedOn w:val="Fontepargpadro"/>
    <w:link w:val="Ttulo3"/>
    <w:uiPriority w:val="1"/>
    <w:semiHidden/>
    <w:rsid w:val="006145D8"/>
    <w:rPr>
      <w:b/>
      <w:bCs/>
      <w:color w:val="694A77"/>
      <w:szCs w:val="27"/>
    </w:rPr>
  </w:style>
  <w:style w:type="paragraph" w:styleId="Sumrio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145D8"/>
    <w:rPr>
      <w:sz w:val="18"/>
      <w:szCs w:val="20"/>
    </w:rPr>
  </w:style>
  <w:style w:type="paragraph" w:styleId="Commarcador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decomentrio">
    <w:name w:val="annotation text"/>
    <w:basedOn w:val="Normal"/>
    <w:link w:val="TextodecomentrioChar"/>
    <w:uiPriority w:val="99"/>
    <w:semiHidden/>
    <w:rsid w:val="000D1F49"/>
    <w:rPr>
      <w:szCs w:val="24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D4532"/>
    <w:rPr>
      <w:szCs w:val="24"/>
    </w:rPr>
  </w:style>
  <w:style w:type="paragraph" w:styleId="Cabealho">
    <w:name w:val="header"/>
    <w:basedOn w:val="Normal"/>
    <w:link w:val="Cabealho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Rodap">
    <w:name w:val="footer"/>
    <w:basedOn w:val="Normal"/>
    <w:link w:val="Rodap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637200"/>
    <w:rPr>
      <w:sz w:val="18"/>
      <w:szCs w:val="24"/>
    </w:rPr>
  </w:style>
  <w:style w:type="character" w:styleId="Refdenotaderodap">
    <w:name w:val="footnote reference"/>
    <w:basedOn w:val="Fontepargpadro"/>
    <w:uiPriority w:val="99"/>
    <w:semiHidden/>
    <w:rsid w:val="000D1F49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rsid w:val="000D1F49"/>
    <w:rPr>
      <w:sz w:val="18"/>
      <w:szCs w:val="18"/>
    </w:rPr>
  </w:style>
  <w:style w:type="paragraph" w:styleId="Numerada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Fontepargpadro"/>
    <w:uiPriority w:val="99"/>
    <w:semiHidden/>
    <w:rsid w:val="000D1F49"/>
    <w:rPr>
      <w:color w:val="BF678E" w:themeColor="hyperlink"/>
      <w:u w:val="singl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1F4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emEspaamento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mmarcador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adeimagens">
    <w:name w:val="Tabela de imagens"/>
    <w:basedOn w:val="Tabelanormal"/>
    <w:uiPriority w:val="99"/>
    <w:rsid w:val="000D1F49"/>
    <w:tblPr/>
    <w:trPr>
      <w:cantSplit/>
    </w:trPr>
  </w:style>
  <w:style w:type="character" w:customStyle="1" w:styleId="Ttulo4Char">
    <w:name w:val="Título 4 Char"/>
    <w:basedOn w:val="Fontepargpadro"/>
    <w:link w:val="Ttulo4"/>
    <w:uiPriority w:val="9"/>
    <w:semiHidden/>
    <w:rsid w:val="006145D8"/>
    <w:rPr>
      <w:b/>
      <w:sz w:val="25"/>
      <w:szCs w:val="25"/>
    </w:rPr>
  </w:style>
  <w:style w:type="character" w:customStyle="1" w:styleId="Ttulo5Char">
    <w:name w:val="Título 5 Char"/>
    <w:basedOn w:val="Ttulo2Char"/>
    <w:link w:val="Ttulo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umrio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umrio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ndicedeilustra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ada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linkVisitado">
    <w:name w:val="FollowedHyperlink"/>
    <w:basedOn w:val="Fontepargpadro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oLivro">
    <w:name w:val="Book Title"/>
    <w:basedOn w:val="Fontepargpadro"/>
    <w:uiPriority w:val="33"/>
    <w:semiHidden/>
    <w:rsid w:val="000D1F49"/>
    <w:rPr>
      <w:b/>
      <w:bCs/>
      <w:i/>
      <w:iCs/>
      <w:spacing w:val="5"/>
    </w:rPr>
  </w:style>
  <w:style w:type="paragraph" w:styleId="CabealhodoSumrio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demacro">
    <w:name w:val="macro"/>
    <w:link w:val="Textodemacro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6145D8"/>
    <w:rPr>
      <w:rFonts w:ascii="Consolas" w:hAnsi="Consolas"/>
      <w:sz w:val="20"/>
      <w:szCs w:val="20"/>
    </w:rPr>
  </w:style>
  <w:style w:type="table" w:styleId="Tabelacomgrade">
    <w:name w:val="Table Grid"/>
    <w:basedOn w:val="Tabela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6145D8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Reviso">
    <w:name w:val="Revision"/>
    <w:hidden/>
    <w:uiPriority w:val="99"/>
    <w:semiHidden/>
    <w:rsid w:val="00A562AF"/>
    <w:pPr>
      <w:spacing w:after="0" w:line="240" w:lineRule="auto"/>
    </w:pPr>
  </w:style>
  <w:style w:type="character" w:styleId="MenoPendente">
    <w:name w:val="Unresolved Mention"/>
    <w:basedOn w:val="Fontepargpadro"/>
    <w:uiPriority w:val="99"/>
    <w:semiHidden/>
    <w:rsid w:val="00DE1A32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semiHidden/>
    <w:qFormat/>
    <w:rsid w:val="00742C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904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olimpiadasdaadvocacia@caadf.org.br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zabella.pereira.CAADF\AppData\Roaming\Microsoft\Templates\Formul&#225;rio%20de%20associa&#231;&#227;o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Formulário de associação</Template>
  <TotalTime>0</TotalTime>
  <Pages>1</Pages>
  <Words>92</Words>
  <Characters>499</Characters>
  <Application>Microsoft Office Word</Application>
  <DocSecurity>8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2023-05-16T13:44:00Z</dcterms:created>
  <dcterms:modified xsi:type="dcterms:W3CDTF">2023-05-16T13:44:00Z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