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5003C" w14:textId="7C829F90" w:rsidR="008845FC" w:rsidRDefault="008845FC" w:rsidP="008845FC">
      <w:pPr>
        <w:jc w:val="center"/>
        <w:rPr>
          <w:b/>
          <w:bCs/>
          <w:sz w:val="40"/>
          <w:szCs w:val="40"/>
          <w:u w:val="single"/>
        </w:rPr>
      </w:pPr>
      <w:r w:rsidRPr="008845FC">
        <w:rPr>
          <w:b/>
          <w:bCs/>
          <w:sz w:val="40"/>
          <w:szCs w:val="40"/>
          <w:u w:val="single"/>
        </w:rPr>
        <w:t>Ficha de Inscrição - 1</w:t>
      </w:r>
      <w:r w:rsidR="00A30DCD">
        <w:rPr>
          <w:b/>
          <w:bCs/>
          <w:sz w:val="40"/>
          <w:szCs w:val="40"/>
          <w:u w:val="single"/>
        </w:rPr>
        <w:t>1</w:t>
      </w:r>
      <w:r w:rsidRPr="008845FC">
        <w:rPr>
          <w:b/>
          <w:bCs/>
          <w:sz w:val="40"/>
          <w:szCs w:val="40"/>
          <w:u w:val="single"/>
        </w:rPr>
        <w:t>ª Colônia de Férias da CAADF</w:t>
      </w:r>
    </w:p>
    <w:p w14:paraId="26F02AD3" w14:textId="77777777" w:rsidR="00951C5C" w:rsidRPr="00410F29" w:rsidRDefault="00951C5C" w:rsidP="00951C5C">
      <w:pPr>
        <w:jc w:val="center"/>
        <w:rPr>
          <w:b/>
          <w:bCs/>
          <w:sz w:val="32"/>
          <w:szCs w:val="32"/>
        </w:rPr>
      </w:pPr>
      <w:r w:rsidRPr="00410F29">
        <w:rPr>
          <w:b/>
          <w:bCs/>
          <w:sz w:val="32"/>
          <w:szCs w:val="32"/>
        </w:rPr>
        <w:t>Após preenchimento enviar para coloniadeferias@caadf.org.br</w:t>
      </w:r>
    </w:p>
    <w:tbl>
      <w:tblPr>
        <w:tblW w:w="10769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82"/>
        <w:gridCol w:w="709"/>
        <w:gridCol w:w="705"/>
        <w:gridCol w:w="1705"/>
        <w:gridCol w:w="1275"/>
        <w:gridCol w:w="4681"/>
        <w:gridCol w:w="419"/>
      </w:tblGrid>
      <w:tr w:rsidR="00A27F6C" w:rsidRPr="00A27F6C" w14:paraId="680031B7" w14:textId="77777777" w:rsidTr="00A30DCD">
        <w:trPr>
          <w:trHeight w:val="402"/>
        </w:trPr>
        <w:tc>
          <w:tcPr>
            <w:tcW w:w="10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325AFF48" w14:textId="77777777" w:rsidR="00A27F6C" w:rsidRPr="00A27F6C" w:rsidRDefault="00A27F6C" w:rsidP="00A27F6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Dados do(a) Advogado(a)</w:t>
            </w:r>
          </w:p>
        </w:tc>
      </w:tr>
      <w:tr w:rsidR="00A562AF" w:rsidRPr="00A27F6C" w14:paraId="6529DCFE" w14:textId="77777777" w:rsidTr="00A30DCD">
        <w:trPr>
          <w:gridAfter w:val="1"/>
          <w:wAfter w:w="419" w:type="dxa"/>
          <w:trHeight w:val="402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1B09" w14:textId="2F73C33B" w:rsidR="00A27F6C" w:rsidRPr="00A27F6C" w:rsidRDefault="00A27F6C" w:rsidP="00A27F6C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Advogado(a)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83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9A1524" w14:textId="307C1B1C" w:rsidR="00A27F6C" w:rsidRPr="00A27F6C" w:rsidRDefault="00A27F6C" w:rsidP="00A27F6C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264260372" w:edGrp="everyone"/>
            <w:permEnd w:id="264260372"/>
          </w:p>
        </w:tc>
      </w:tr>
      <w:tr w:rsidR="00A562AF" w:rsidRPr="00A27F6C" w14:paraId="1AB6A437" w14:textId="77777777" w:rsidTr="00A30DCD">
        <w:trPr>
          <w:trHeight w:val="402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F117" w14:textId="130BA15D" w:rsidR="00A562AF" w:rsidRPr="00A27F6C" w:rsidRDefault="00A562AF" w:rsidP="00A562A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AB:</w:t>
            </w:r>
          </w:p>
        </w:tc>
        <w:tc>
          <w:tcPr>
            <w:tcW w:w="33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0B9A7" w14:textId="2428BE51" w:rsidR="00A562AF" w:rsidRPr="00A27F6C" w:rsidRDefault="00A562AF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712146602" w:edGrp="everyone"/>
            <w:permEnd w:id="1712146602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FB49" w14:textId="77777777" w:rsidR="00A562AF" w:rsidRPr="00A27F6C" w:rsidRDefault="00A562AF" w:rsidP="00A562A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Telefone:</w:t>
            </w:r>
          </w:p>
        </w:tc>
        <w:tc>
          <w:tcPr>
            <w:tcW w:w="5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ADB2B" w14:textId="4A19E54B" w:rsidR="00A562AF" w:rsidRPr="00A27F6C" w:rsidRDefault="00A562AF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74081899" w:edGrp="everyone"/>
            <w:permEnd w:id="174081899"/>
          </w:p>
        </w:tc>
      </w:tr>
      <w:tr w:rsidR="00A562AF" w:rsidRPr="00A27F6C" w14:paraId="79DADD2C" w14:textId="77777777" w:rsidTr="00A30DCD">
        <w:trPr>
          <w:trHeight w:val="402"/>
        </w:trPr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902B" w14:textId="77777777" w:rsidR="00A562AF" w:rsidRPr="00A27F6C" w:rsidRDefault="00A562AF" w:rsidP="00A562A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E-mail:</w:t>
            </w:r>
          </w:p>
        </w:tc>
        <w:tc>
          <w:tcPr>
            <w:tcW w:w="94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5B8AF" w14:textId="5E7E4D1B" w:rsidR="00A562AF" w:rsidRPr="00A27F6C" w:rsidRDefault="00A562AF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753541906" w:edGrp="everyone"/>
            <w:permEnd w:id="753541906"/>
          </w:p>
        </w:tc>
      </w:tr>
      <w:tr w:rsidR="00A30DCD" w:rsidRPr="00A27F6C" w14:paraId="667B9103" w14:textId="77777777" w:rsidTr="00A30DCD">
        <w:trPr>
          <w:trHeight w:val="402"/>
        </w:trPr>
        <w:tc>
          <w:tcPr>
            <w:tcW w:w="2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FF8C" w14:textId="2ED4BEBC" w:rsidR="00A30DCD" w:rsidRPr="00A27F6C" w:rsidRDefault="00A30DCD" w:rsidP="00F11D9D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Forma de pagamento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80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592C0" w14:textId="6FEFB4AE" w:rsidR="00A30DCD" w:rsidRPr="00A27F6C" w:rsidRDefault="00223AAF" w:rsidP="00F11D9D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PIX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99091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491398420" w:edGrp="everyone"/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491398420"/>
              </w:sdtContent>
            </w:sdt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-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Transferência Bancária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permStart w:id="1747870805" w:edGrp="everyone"/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-25521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</w:sdtContent>
            </w:sdt>
            <w:permEnd w:id="1747870805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- Cartão de crédito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permStart w:id="1323726917" w:edGrp="everyone"/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-571741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</w:sdtContent>
            </w:sdt>
            <w:permEnd w:id="1323726917"/>
          </w:p>
        </w:tc>
      </w:tr>
    </w:tbl>
    <w:p w14:paraId="6BEEC380" w14:textId="2A6B3688" w:rsidR="00A30DCD" w:rsidRDefault="00A30DCD" w:rsidP="00A30DCD">
      <w:pPr>
        <w:ind w:left="-709" w:right="-1135"/>
        <w:jc w:val="both"/>
        <w:rPr>
          <w:rFonts w:cstheme="minorHAnsi"/>
          <w:color w:val="FF0000"/>
          <w:u w:val="single"/>
        </w:rPr>
      </w:pPr>
      <w:r w:rsidRPr="00861946">
        <w:rPr>
          <w:rFonts w:cstheme="minorHAnsi"/>
          <w:b/>
          <w:bCs/>
          <w:color w:val="FF0000"/>
          <w:u w:val="single"/>
        </w:rPr>
        <w:t xml:space="preserve">Atenção: </w:t>
      </w:r>
      <w:r>
        <w:rPr>
          <w:rFonts w:cstheme="minorHAnsi"/>
          <w:color w:val="FF0000"/>
          <w:u w:val="single"/>
        </w:rPr>
        <w:t xml:space="preserve">Se o pagamento for por meio de </w:t>
      </w:r>
      <w:r>
        <w:rPr>
          <w:rFonts w:cstheme="minorHAnsi"/>
          <w:b/>
          <w:bCs/>
          <w:color w:val="FF0000"/>
          <w:u w:val="single"/>
        </w:rPr>
        <w:t>PIX</w:t>
      </w:r>
      <w:r>
        <w:rPr>
          <w:rFonts w:cstheme="minorHAnsi"/>
          <w:color w:val="FF0000"/>
          <w:u w:val="single"/>
        </w:rPr>
        <w:t xml:space="preserve"> ou </w:t>
      </w:r>
      <w:r>
        <w:rPr>
          <w:rFonts w:cstheme="minorHAnsi"/>
          <w:b/>
          <w:bCs/>
          <w:color w:val="FF0000"/>
          <w:u w:val="single"/>
        </w:rPr>
        <w:t>Transferência Bancária</w:t>
      </w:r>
      <w:r>
        <w:rPr>
          <w:rFonts w:cstheme="minorHAnsi"/>
          <w:color w:val="FF0000"/>
          <w:u w:val="single"/>
        </w:rPr>
        <w:t>, o comprovante deverá ser encaminhado junto com a ficha de inscrição.</w:t>
      </w:r>
    </w:p>
    <w:p w14:paraId="6E0A7225" w14:textId="028AB45D" w:rsidR="00A30DCD" w:rsidRDefault="00A30DCD" w:rsidP="00A30DCD">
      <w:pPr>
        <w:ind w:left="-709" w:right="-1135"/>
        <w:jc w:val="both"/>
        <w:rPr>
          <w:rFonts w:cstheme="minorHAnsi"/>
        </w:rPr>
      </w:pPr>
      <w:r>
        <w:rPr>
          <w:rFonts w:cstheme="minorHAnsi"/>
          <w:color w:val="FF0000"/>
          <w:u w:val="single"/>
        </w:rPr>
        <w:t xml:space="preserve">Se o pagamento for por meio de </w:t>
      </w:r>
      <w:r>
        <w:rPr>
          <w:rFonts w:cstheme="minorHAnsi"/>
          <w:b/>
          <w:bCs/>
          <w:color w:val="FF0000"/>
          <w:u w:val="single"/>
        </w:rPr>
        <w:t>cartão de crédito</w:t>
      </w:r>
      <w:r>
        <w:rPr>
          <w:rFonts w:cstheme="minorHAnsi"/>
          <w:color w:val="FF0000"/>
          <w:u w:val="single"/>
        </w:rPr>
        <w:t>, após o envio da ficha de inscrição o(a) advogado(a) responsável receberá no e-mail informado acima o link para pagamento.</w:t>
      </w:r>
    </w:p>
    <w:tbl>
      <w:tblPr>
        <w:tblW w:w="10774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42"/>
        <w:gridCol w:w="602"/>
        <w:gridCol w:w="243"/>
        <w:gridCol w:w="185"/>
        <w:gridCol w:w="1090"/>
        <w:gridCol w:w="285"/>
        <w:gridCol w:w="656"/>
        <w:gridCol w:w="382"/>
        <w:gridCol w:w="893"/>
        <w:gridCol w:w="1088"/>
        <w:gridCol w:w="4357"/>
      </w:tblGrid>
      <w:tr w:rsidR="005D3086" w:rsidRPr="00A27F6C" w14:paraId="65778AFD" w14:textId="77777777" w:rsidTr="00A30DCD">
        <w:trPr>
          <w:trHeight w:val="402"/>
        </w:trPr>
        <w:tc>
          <w:tcPr>
            <w:tcW w:w="107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735D8300" w14:textId="15EF820E" w:rsidR="00A27F6C" w:rsidRPr="00A27F6C" w:rsidRDefault="00A27F6C" w:rsidP="00A0371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Dados da Criança</w:t>
            </w:r>
          </w:p>
        </w:tc>
      </w:tr>
      <w:tr w:rsidR="003E03CF" w:rsidRPr="00A27F6C" w14:paraId="35E8BE91" w14:textId="77777777" w:rsidTr="00A30DCD">
        <w:trPr>
          <w:trHeight w:val="402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ECA5" w14:textId="2E75F87A" w:rsidR="00A27F6C" w:rsidRPr="00A27F6C" w:rsidRDefault="00A27F6C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Nome:</w:t>
            </w:r>
          </w:p>
        </w:tc>
        <w:tc>
          <w:tcPr>
            <w:tcW w:w="99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23C86" w14:textId="59F359AA" w:rsidR="00A27F6C" w:rsidRPr="00A27F6C" w:rsidRDefault="00A27F6C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431099561" w:edGrp="everyone"/>
            <w:permEnd w:id="431099561"/>
          </w:p>
        </w:tc>
      </w:tr>
      <w:tr w:rsidR="00A27F6C" w:rsidRPr="00A27F6C" w14:paraId="7FC27977" w14:textId="77777777" w:rsidTr="00A30DCD">
        <w:trPr>
          <w:trHeight w:val="40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38B01" w14:textId="31FE3E61" w:rsidR="00A27F6C" w:rsidRPr="00A27F6C" w:rsidRDefault="00A27F6C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Idade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9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88666" w14:textId="67C3C2AB" w:rsidR="00A27F6C" w:rsidRPr="00A27F6C" w:rsidRDefault="00A27F6C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590196754" w:edGrp="everyone"/>
            <w:permEnd w:id="1590196754"/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B325" w14:textId="6660A57A" w:rsidR="00A27F6C" w:rsidRPr="00A27F6C" w:rsidRDefault="00A27F6C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Camiseta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76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D8635" w14:textId="6B60901A" w:rsidR="00A27F6C" w:rsidRPr="00A27F6C" w:rsidRDefault="00223AAF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04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26782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459579199" w:edGrp="everyone"/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1459579199"/>
              </w:sdtContent>
            </w:sdt>
            <w:r w:rsidR="00861946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r w:rsidR="00A64C1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06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-5826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538078492" w:edGrp="everyone"/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1538078492"/>
              </w:sdtContent>
            </w:sdt>
            <w:r w:rsidR="00A64C1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-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08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-2112118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2140090067" w:edGrp="everyone"/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2140090067"/>
              </w:sdtContent>
            </w:sdt>
            <w:r w:rsidR="00A64C1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- 10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-1554997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82005346" w:edGrp="everyone"/>
                <w:r w:rsidR="008845FC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1782005346"/>
              </w:sdtContent>
            </w:sdt>
            <w:r w:rsidR="00A64C1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-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94774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958688654" w:edGrp="everyone"/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958688654"/>
              </w:sdtContent>
            </w:sdt>
            <w:r w:rsidR="00A64C1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- 14 </w:t>
            </w:r>
            <w:permStart w:id="937435285" w:edGrp="everyone"/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127127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</w:sdtContent>
            </w:sdt>
            <w:permEnd w:id="937435285"/>
            <w:r w:rsidR="00A64C1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- P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859252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507064373" w:edGrp="everyone"/>
                <w:r w:rsidR="00A64C19"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507064373"/>
              </w:sdtContent>
            </w:sdt>
            <w:r w:rsidR="00A64C19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-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sz w:val="24"/>
                  <w:szCs w:val="24"/>
                  <w:lang w:val="pt-BR" w:eastAsia="pt-BR"/>
                </w:rPr>
                <w:id w:val="163128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882116772" w:edGrp="everyone"/>
                <w:r>
                  <w:rPr>
                    <w:rFonts w:ascii="MS Gothic" w:eastAsia="MS Gothic" w:hAnsi="MS Gothic" w:cs="Arial" w:hint="eastAsia"/>
                    <w:color w:val="000000"/>
                    <w:sz w:val="24"/>
                    <w:szCs w:val="24"/>
                    <w:lang w:val="pt-BR" w:eastAsia="pt-BR"/>
                  </w:rPr>
                  <w:t>☐</w:t>
                </w:r>
                <w:permEnd w:id="882116772"/>
              </w:sdtContent>
            </w:sdt>
          </w:p>
        </w:tc>
      </w:tr>
      <w:tr w:rsidR="00A27F6C" w:rsidRPr="00A27F6C" w14:paraId="5EB5DD0B" w14:textId="77777777" w:rsidTr="00A30DCD">
        <w:trPr>
          <w:trHeight w:val="402"/>
        </w:trPr>
        <w:tc>
          <w:tcPr>
            <w:tcW w:w="2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6438B" w14:textId="483E9260" w:rsidR="00A27F6C" w:rsidRDefault="00A27F6C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Tipo Sanguíneo: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4A1F7D" w14:textId="728512F4" w:rsidR="00A27F6C" w:rsidRPr="00A27F6C" w:rsidRDefault="00A27F6C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442892584" w:edGrp="everyone"/>
            <w:permEnd w:id="442892584"/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6B8C7" w14:textId="20993400" w:rsidR="00A27F6C" w:rsidRDefault="00A27F6C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Plano de Saúde:</w:t>
            </w:r>
          </w:p>
        </w:tc>
        <w:tc>
          <w:tcPr>
            <w:tcW w:w="4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0B973D" w14:textId="76350EDA" w:rsidR="00A27F6C" w:rsidRPr="00A27F6C" w:rsidRDefault="00A27F6C" w:rsidP="0076694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952542877" w:edGrp="everyone"/>
            <w:permEnd w:id="1952542877"/>
          </w:p>
        </w:tc>
      </w:tr>
      <w:tr w:rsidR="005D3086" w:rsidRPr="00A27F6C" w14:paraId="17242522" w14:textId="77777777" w:rsidTr="00A30DCD">
        <w:trPr>
          <w:trHeight w:val="402"/>
        </w:trPr>
        <w:tc>
          <w:tcPr>
            <w:tcW w:w="1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1D2A" w14:textId="2A61E8B7" w:rsidR="005D3086" w:rsidRPr="00A27F6C" w:rsidRDefault="005D3086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Responsável:</w:t>
            </w:r>
          </w:p>
        </w:tc>
        <w:tc>
          <w:tcPr>
            <w:tcW w:w="91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9C195" w14:textId="6C87B6E8" w:rsidR="005D3086" w:rsidRPr="00A27F6C" w:rsidRDefault="005D3086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96831962" w:edGrp="everyone"/>
            <w:permEnd w:id="196831962"/>
          </w:p>
        </w:tc>
      </w:tr>
      <w:tr w:rsidR="005D3086" w:rsidRPr="00A27F6C" w14:paraId="45B1CA29" w14:textId="77777777" w:rsidTr="00A30DCD">
        <w:trPr>
          <w:trHeight w:val="402"/>
        </w:trPr>
        <w:tc>
          <w:tcPr>
            <w:tcW w:w="1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3395" w14:textId="4C1C93DA" w:rsidR="005D3086" w:rsidRPr="00A27F6C" w:rsidRDefault="005D3086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Parentesco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245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1C2E8" w14:textId="2D80C9E9" w:rsidR="005D3086" w:rsidRPr="00A27F6C" w:rsidRDefault="005D3086" w:rsidP="00E1695E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779319544" w:edGrp="everyone"/>
            <w:permEnd w:id="1779319544"/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07B7" w14:textId="17187A10" w:rsidR="005D3086" w:rsidRPr="00A27F6C" w:rsidRDefault="005D3086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5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7AB41" w14:textId="40CEAB36" w:rsidR="005D3086" w:rsidRPr="00A27F6C" w:rsidRDefault="005D3086" w:rsidP="00E1695E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308830961" w:edGrp="everyone"/>
            <w:permEnd w:id="308830961"/>
          </w:p>
        </w:tc>
      </w:tr>
      <w:tr w:rsidR="005D3086" w:rsidRPr="00A27F6C" w14:paraId="6B309B49" w14:textId="77777777" w:rsidTr="00A30DCD">
        <w:trPr>
          <w:trHeight w:val="402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41C69" w14:textId="7E5ED435" w:rsidR="005D3086" w:rsidRDefault="005D3086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E-mail:</w:t>
            </w:r>
          </w:p>
        </w:tc>
        <w:tc>
          <w:tcPr>
            <w:tcW w:w="978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7297A5" w14:textId="538B1FF7" w:rsidR="005D3086" w:rsidRPr="00A27F6C" w:rsidRDefault="005D3086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939348857" w:edGrp="everyone"/>
            <w:permEnd w:id="1939348857"/>
          </w:p>
        </w:tc>
      </w:tr>
      <w:tr w:rsidR="00A30DCD" w:rsidRPr="00A27F6C" w14:paraId="5889F2DA" w14:textId="77777777" w:rsidTr="00A30DCD">
        <w:trPr>
          <w:trHeight w:val="402"/>
        </w:trPr>
        <w:tc>
          <w:tcPr>
            <w:tcW w:w="33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C0E38" w14:textId="1CF70832" w:rsidR="00A30DCD" w:rsidRDefault="00A30DCD" w:rsidP="00F11D9D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Escola que a criança estuda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73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1A49B2" w14:textId="1B562F68" w:rsidR="00A30DCD" w:rsidRPr="00A27F6C" w:rsidRDefault="00A30DCD" w:rsidP="00F11D9D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169237646" w:edGrp="everyone"/>
            <w:permEnd w:id="1169237646"/>
          </w:p>
        </w:tc>
      </w:tr>
    </w:tbl>
    <w:p w14:paraId="084C54CA" w14:textId="4FBA8817" w:rsidR="00A27F6C" w:rsidRPr="00861946" w:rsidRDefault="00861946" w:rsidP="00861946">
      <w:pPr>
        <w:ind w:left="-709"/>
        <w:rPr>
          <w:rFonts w:cstheme="minorHAnsi"/>
          <w:color w:val="FF0000"/>
          <w:u w:val="single"/>
        </w:rPr>
      </w:pPr>
      <w:r w:rsidRPr="00861946">
        <w:rPr>
          <w:rFonts w:cstheme="minorHAnsi"/>
          <w:b/>
          <w:bCs/>
          <w:color w:val="FF0000"/>
          <w:u w:val="single"/>
        </w:rPr>
        <w:t xml:space="preserve">Atenção: </w:t>
      </w:r>
      <w:r w:rsidRPr="00861946">
        <w:rPr>
          <w:rFonts w:cstheme="minorHAnsi"/>
          <w:color w:val="FF0000"/>
          <w:u w:val="single"/>
        </w:rPr>
        <w:t>As camisetas P e M são tamanho adulto</w:t>
      </w:r>
    </w:p>
    <w:tbl>
      <w:tblPr>
        <w:tblW w:w="10774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3E03CF" w:rsidRPr="00A27F6C" w14:paraId="308DA800" w14:textId="77777777" w:rsidTr="003E03CF">
        <w:trPr>
          <w:trHeight w:val="402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5572CF75" w14:textId="13F266F9" w:rsidR="005D3086" w:rsidRPr="00A27F6C" w:rsidRDefault="005D3086" w:rsidP="00A0371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Anamnese</w:t>
            </w:r>
          </w:p>
        </w:tc>
      </w:tr>
      <w:tr w:rsidR="005D3086" w:rsidRPr="00A27F6C" w14:paraId="525FE8CF" w14:textId="77777777" w:rsidTr="003E03CF">
        <w:trPr>
          <w:trHeight w:val="402"/>
        </w:trPr>
        <w:tc>
          <w:tcPr>
            <w:tcW w:w="10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BF1D" w14:textId="53C592A5" w:rsidR="005D3086" w:rsidRDefault="005D3086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Está fazendo o uso de alguma medicação? Se sim, qual?</w:t>
            </w:r>
          </w:p>
          <w:p w14:paraId="6365C5BE" w14:textId="77777777" w:rsidR="005D3086" w:rsidRPr="00A27F6C" w:rsidRDefault="005D3086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A562AF" w:rsidRPr="00A27F6C" w14:paraId="050C6740" w14:textId="77777777" w:rsidTr="0063429C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B34935" w14:textId="5465791A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021667476" w:edGrp="everyone" w:colFirst="0" w:colLast="0"/>
          </w:p>
        </w:tc>
      </w:tr>
      <w:tr w:rsidR="00A562AF" w:rsidRPr="00A27F6C" w14:paraId="1A32A7AE" w14:textId="77777777" w:rsidTr="00266353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602330" w14:textId="53E3CFDB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26433247" w:edGrp="everyone" w:colFirst="0" w:colLast="0"/>
            <w:permEnd w:id="1021667476"/>
          </w:p>
        </w:tc>
      </w:tr>
      <w:tr w:rsidR="00A562AF" w:rsidRPr="00A27F6C" w14:paraId="08D1F1C8" w14:textId="77777777" w:rsidTr="005915A7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C1CC93" w14:textId="65A9F699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212944479" w:edGrp="everyone" w:colFirst="0" w:colLast="0"/>
            <w:permEnd w:id="26433247"/>
          </w:p>
        </w:tc>
      </w:tr>
      <w:permEnd w:id="1212944479"/>
      <w:tr w:rsidR="005D3086" w:rsidRPr="00A27F6C" w14:paraId="02F71FF8" w14:textId="77777777" w:rsidTr="003E03CF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D40A" w14:textId="77777777" w:rsidR="003E03CF" w:rsidRDefault="003E03CF" w:rsidP="005D308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  <w:p w14:paraId="09A473FC" w14:textId="77777777" w:rsidR="003E03CF" w:rsidRDefault="003E03CF" w:rsidP="005D308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  <w:p w14:paraId="16470B84" w14:textId="77777777" w:rsidR="00223AAF" w:rsidRDefault="00223AAF" w:rsidP="005D308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  <w:p w14:paraId="670F4209" w14:textId="77777777" w:rsidR="00223AAF" w:rsidRDefault="00223AAF" w:rsidP="005D308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  <w:p w14:paraId="4C1E132D" w14:textId="77777777" w:rsidR="00223AAF" w:rsidRDefault="00223AAF" w:rsidP="005D308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  <w:p w14:paraId="36636A00" w14:textId="5CB43D67" w:rsidR="005D3086" w:rsidRDefault="005D3086" w:rsidP="005D308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lastRenderedPageBreak/>
              <w:t>Possui alguma alergia ou restrição alimentar? Se sim, qual?</w:t>
            </w:r>
          </w:p>
          <w:p w14:paraId="1EE64523" w14:textId="77777777" w:rsidR="005D3086" w:rsidRPr="00A27F6C" w:rsidRDefault="005D3086" w:rsidP="005D308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</w:tc>
      </w:tr>
      <w:tr w:rsidR="00A562AF" w:rsidRPr="00A27F6C" w14:paraId="3F59F86C" w14:textId="77777777" w:rsidTr="00F6455C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4F115D" w14:textId="446636F4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397296291" w:edGrp="everyone" w:colFirst="0" w:colLast="0"/>
          </w:p>
        </w:tc>
      </w:tr>
      <w:tr w:rsidR="00A562AF" w:rsidRPr="00A27F6C" w14:paraId="70A391AA" w14:textId="77777777" w:rsidTr="00AB531B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853DDF" w14:textId="205713A5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844509167" w:edGrp="everyone" w:colFirst="0" w:colLast="0"/>
            <w:permEnd w:id="397296291"/>
          </w:p>
        </w:tc>
      </w:tr>
      <w:tr w:rsidR="00A562AF" w:rsidRPr="00A27F6C" w14:paraId="10A5BB8B" w14:textId="77777777" w:rsidTr="00D84E3D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6256B9" w14:textId="47997516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890059090" w:edGrp="everyone" w:colFirst="0" w:colLast="0"/>
            <w:permEnd w:id="844509167"/>
          </w:p>
        </w:tc>
      </w:tr>
      <w:tr w:rsidR="00A562AF" w:rsidRPr="00A27F6C" w14:paraId="5F11C6A4" w14:textId="77777777" w:rsidTr="00821865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5ED4AC" w14:textId="652DA628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2082240022" w:edGrp="everyone" w:colFirst="0" w:colLast="0"/>
            <w:permEnd w:id="890059090"/>
          </w:p>
        </w:tc>
      </w:tr>
      <w:permEnd w:id="2082240022"/>
      <w:tr w:rsidR="003E03CF" w:rsidRPr="00A27F6C" w14:paraId="14915D66" w14:textId="77777777" w:rsidTr="003E03CF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2D50" w14:textId="77777777" w:rsidR="003E03CF" w:rsidRDefault="003E03CF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  <w:p w14:paraId="363421F7" w14:textId="77777777" w:rsidR="003E03CF" w:rsidRDefault="003E03CF" w:rsidP="00A03716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  <w:p w14:paraId="0D5BC496" w14:textId="653489D3" w:rsidR="003E03CF" w:rsidRPr="00A27F6C" w:rsidRDefault="003E03CF" w:rsidP="00951C5C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Algum tratamento ou recomendação especial?</w:t>
            </w:r>
          </w:p>
        </w:tc>
      </w:tr>
      <w:tr w:rsidR="00A562AF" w:rsidRPr="00A27F6C" w14:paraId="67C6C913" w14:textId="77777777" w:rsidTr="00D72C2F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8F5542" w14:textId="234C2C37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273961251" w:edGrp="everyone" w:colFirst="0" w:colLast="0"/>
          </w:p>
        </w:tc>
      </w:tr>
      <w:tr w:rsidR="00A562AF" w:rsidRPr="00A27F6C" w14:paraId="6DCBB9EE" w14:textId="77777777" w:rsidTr="001511B8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1AB62C" w14:textId="1A31A346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899582598" w:edGrp="everyone" w:colFirst="0" w:colLast="0"/>
            <w:permEnd w:id="1273961251"/>
          </w:p>
        </w:tc>
      </w:tr>
      <w:tr w:rsidR="00A562AF" w:rsidRPr="00A27F6C" w14:paraId="1E3E3E71" w14:textId="77777777" w:rsidTr="004A2262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DB970A" w14:textId="3C491219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235375521" w:edGrp="everyone" w:colFirst="0" w:colLast="0"/>
            <w:permEnd w:id="1899582598"/>
          </w:p>
        </w:tc>
      </w:tr>
      <w:tr w:rsidR="00A562AF" w:rsidRPr="00A27F6C" w14:paraId="1D274AB4" w14:textId="77777777" w:rsidTr="00E9271A">
        <w:trPr>
          <w:trHeight w:val="402"/>
        </w:trPr>
        <w:tc>
          <w:tcPr>
            <w:tcW w:w="10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7BF9B4" w14:textId="5A4813EF" w:rsidR="00A562AF" w:rsidRPr="00A27F6C" w:rsidRDefault="00A562AF" w:rsidP="00A03716">
            <w:pPr>
              <w:spacing w:before="0" w:after="0" w:line="240" w:lineRule="auto"/>
              <w:ind w:right="-64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623775031" w:edGrp="everyone" w:colFirst="0" w:colLast="0"/>
            <w:permEnd w:id="1235375521"/>
          </w:p>
        </w:tc>
      </w:tr>
      <w:permEnd w:id="623775031"/>
    </w:tbl>
    <w:p w14:paraId="67BC5549" w14:textId="3C604A18" w:rsidR="003E03CF" w:rsidRDefault="003E03CF" w:rsidP="00A27F6C">
      <w:pPr>
        <w:rPr>
          <w:rFonts w:cstheme="minorHAnsi"/>
        </w:rPr>
      </w:pPr>
    </w:p>
    <w:tbl>
      <w:tblPr>
        <w:tblW w:w="10774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3261"/>
        <w:gridCol w:w="1275"/>
        <w:gridCol w:w="4110"/>
      </w:tblGrid>
      <w:tr w:rsidR="00951C5C" w:rsidRPr="00A27F6C" w14:paraId="5D5A830F" w14:textId="77777777" w:rsidTr="005E7FD7">
        <w:trPr>
          <w:trHeight w:val="402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6F2E46AE" w14:textId="77777777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Telefones de emergência</w:t>
            </w:r>
          </w:p>
        </w:tc>
      </w:tr>
      <w:tr w:rsidR="00951C5C" w:rsidRPr="00A27F6C" w14:paraId="60A63372" w14:textId="77777777" w:rsidTr="005E7FD7">
        <w:trPr>
          <w:trHeight w:val="402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CE68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456069004" w:edGrp="everyone" w:colFirst="1" w:colLast="1"/>
            <w:permStart w:id="1670414213" w:edGrp="everyone" w:colFirst="3" w:colLast="3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Nome/Parentesco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56492" w14:textId="7D517A09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E106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86E8F" w14:textId="42585348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2ECF6FED" w14:textId="77777777" w:rsidTr="005E7FD7">
        <w:trPr>
          <w:trHeight w:val="402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91E6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329866069" w:edGrp="everyone" w:colFirst="1" w:colLast="1"/>
            <w:permStart w:id="587560498" w:edGrp="everyone" w:colFirst="3" w:colLast="3"/>
            <w:permEnd w:id="456069004"/>
            <w:permEnd w:id="1670414213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Nome/Parentesco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A1D91" w14:textId="39C3A1A8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0491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4EDB0" w14:textId="517FC2D4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41BB65D7" w14:textId="77777777" w:rsidTr="005E7FD7">
        <w:trPr>
          <w:trHeight w:val="402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9BA8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078665499" w:edGrp="everyone" w:colFirst="1" w:colLast="1"/>
            <w:permStart w:id="546719569" w:edGrp="everyone" w:colFirst="3" w:colLast="3"/>
            <w:permEnd w:id="329866069"/>
            <w:permEnd w:id="587560498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Nome/Parentesco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15D96" w14:textId="211D8393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305D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C36B4" w14:textId="2D621868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536D62D9" w14:textId="77777777" w:rsidTr="005E7FD7">
        <w:trPr>
          <w:trHeight w:val="402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C9C3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188186468" w:edGrp="everyone" w:colFirst="1" w:colLast="1"/>
            <w:permStart w:id="1317418969" w:edGrp="everyone" w:colFirst="3" w:colLast="3"/>
            <w:permEnd w:id="1078665499"/>
            <w:permEnd w:id="546719569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Nome/Parentesco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F23D0" w14:textId="25A41267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EAEF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A9CC8" w14:textId="274F1C02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608AE440" w14:textId="77777777" w:rsidTr="005E7FD7">
        <w:trPr>
          <w:trHeight w:val="402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EF88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077816350" w:edGrp="everyone" w:colFirst="1" w:colLast="1"/>
            <w:permStart w:id="649812354" w:edGrp="everyone" w:colFirst="3" w:colLast="3"/>
            <w:permEnd w:id="1188186468"/>
            <w:permEnd w:id="1317418969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Nome/Parentesco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2FFF0" w14:textId="2262C626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5142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Telefone: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73E39" w14:textId="20F2447B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permEnd w:id="1077816350"/>
      <w:permEnd w:id="649812354"/>
    </w:tbl>
    <w:p w14:paraId="4B635965" w14:textId="77777777" w:rsidR="00951C5C" w:rsidRDefault="00951C5C" w:rsidP="00951C5C">
      <w:pPr>
        <w:rPr>
          <w:rFonts w:cstheme="minorHAnsi"/>
        </w:rPr>
      </w:pPr>
    </w:p>
    <w:tbl>
      <w:tblPr>
        <w:tblW w:w="10774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111"/>
        <w:gridCol w:w="2977"/>
        <w:gridCol w:w="2693"/>
      </w:tblGrid>
      <w:tr w:rsidR="00951C5C" w:rsidRPr="00A27F6C" w14:paraId="0C7ADF4E" w14:textId="77777777" w:rsidTr="005E7FD7">
        <w:trPr>
          <w:trHeight w:val="402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B59" w:themeFill="accent1" w:themeFillShade="BF"/>
            <w:noWrap/>
            <w:vAlign w:val="center"/>
            <w:hideMark/>
          </w:tcPr>
          <w:p w14:paraId="3D6951FB" w14:textId="77777777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val="pt-BR" w:eastAsia="pt-BR"/>
              </w:rPr>
              <w:t>Pessoas autorizadas a retirar a criança</w:t>
            </w:r>
          </w:p>
        </w:tc>
      </w:tr>
      <w:tr w:rsidR="00951C5C" w:rsidRPr="00A27F6C" w14:paraId="5B81DF66" w14:textId="77777777" w:rsidTr="005E7FD7">
        <w:trPr>
          <w:trHeight w:val="402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73FF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132922174" w:edGrp="everyone" w:colFirst="1" w:colLast="1"/>
            <w:permStart w:id="867519517" w:edGrp="everyone" w:colFirst="3" w:colLast="3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FF478" w14:textId="0939EEAA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A2F1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Documento de identidade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1E16D" w14:textId="54AACB5E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6CE49EF9" w14:textId="77777777" w:rsidTr="005E7FD7">
        <w:trPr>
          <w:trHeight w:val="4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42CDD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811704918" w:edGrp="everyone" w:colFirst="1" w:colLast="1"/>
            <w:permStart w:id="1804927064" w:edGrp="everyone" w:colFirst="3" w:colLast="3"/>
            <w:permEnd w:id="1132922174"/>
            <w:permEnd w:id="867519517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9E7D6" w14:textId="0E85AA48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D683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Documento de identidade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503EE" w14:textId="3748B4C2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7F6FFC64" w14:textId="77777777" w:rsidTr="005E7FD7">
        <w:trPr>
          <w:trHeight w:val="4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9B50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2066352704" w:edGrp="everyone" w:colFirst="1" w:colLast="1"/>
            <w:permStart w:id="451494639" w:edGrp="everyone" w:colFirst="3" w:colLast="3"/>
            <w:permEnd w:id="1811704918"/>
            <w:permEnd w:id="1804927064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A126C" w14:textId="38E23A50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8238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Documento de identidade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D4EAC" w14:textId="7B4B479F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7BF96F77" w14:textId="77777777" w:rsidTr="005E7FD7">
        <w:trPr>
          <w:trHeight w:val="4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755A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1819680038" w:edGrp="everyone" w:colFirst="1" w:colLast="1"/>
            <w:permStart w:id="1091315605" w:edGrp="everyone" w:colFirst="3" w:colLast="3"/>
            <w:permEnd w:id="2066352704"/>
            <w:permEnd w:id="451494639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CBC42" w14:textId="59E3E4B4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2384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Documento de identidade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25C3C" w14:textId="1207941A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tr w:rsidR="00951C5C" w:rsidRPr="00A27F6C" w14:paraId="01907B75" w14:textId="77777777" w:rsidTr="005E7FD7">
        <w:trPr>
          <w:trHeight w:val="4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2A3C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permStart w:id="2080124683" w:edGrp="everyone" w:colFirst="1" w:colLast="1"/>
            <w:permStart w:id="255940493" w:edGrp="everyone" w:colFirst="3" w:colLast="3"/>
            <w:permEnd w:id="1819680038"/>
            <w:permEnd w:id="1091315605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Nome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EF8F7" w14:textId="16C9BED6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0C45" w14:textId="77777777" w:rsidR="00951C5C" w:rsidRPr="00A27F6C" w:rsidRDefault="00951C5C" w:rsidP="005E7FD7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Documento de identidade</w:t>
            </w: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DAC86" w14:textId="47C96E4E" w:rsidR="00951C5C" w:rsidRPr="00A27F6C" w:rsidRDefault="00951C5C" w:rsidP="005E7FD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</w:pPr>
            <w:r w:rsidRPr="00A27F6C">
              <w:rPr>
                <w:rFonts w:ascii="Arial" w:eastAsia="Times New Roman" w:hAnsi="Arial" w:cs="Arial"/>
                <w:color w:val="000000"/>
                <w:sz w:val="24"/>
                <w:szCs w:val="24"/>
                <w:lang w:val="pt-BR" w:eastAsia="pt-BR"/>
              </w:rPr>
              <w:t> </w:t>
            </w:r>
          </w:p>
        </w:tc>
      </w:tr>
      <w:permEnd w:id="2080124683"/>
      <w:permEnd w:id="255940493"/>
    </w:tbl>
    <w:p w14:paraId="55074891" w14:textId="77777777" w:rsidR="00951C5C" w:rsidRPr="002D0952" w:rsidRDefault="00951C5C" w:rsidP="00A27F6C">
      <w:pPr>
        <w:rPr>
          <w:rFonts w:cstheme="minorHAnsi"/>
        </w:rPr>
      </w:pPr>
    </w:p>
    <w:sectPr w:rsidR="00951C5C" w:rsidRPr="002D0952" w:rsidSect="008845FC">
      <w:headerReference w:type="default" r:id="rId10"/>
      <w:footerReference w:type="default" r:id="rId11"/>
      <w:pgSz w:w="11906" w:h="16838" w:code="9"/>
      <w:pgMar w:top="993" w:right="1700" w:bottom="1440" w:left="1276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FC34" w14:textId="77777777" w:rsidR="002D0952" w:rsidRDefault="002D0952" w:rsidP="000172E5">
      <w:pPr>
        <w:spacing w:after="0" w:line="240" w:lineRule="auto"/>
      </w:pPr>
      <w:r>
        <w:separator/>
      </w:r>
    </w:p>
  </w:endnote>
  <w:endnote w:type="continuationSeparator" w:id="0">
    <w:p w14:paraId="12E8CA62" w14:textId="77777777" w:rsidR="002D0952" w:rsidRDefault="002D095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F2555D-54BB-46FE-8C66-9771816FDE64}"/>
    <w:embedBold r:id="rId2" w:fontKey="{9E947EE5-8AA2-48EF-B174-4715C46254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60CDAC2-571E-4350-9FF4-80A2AFFB7ADE}"/>
    <w:embedBold r:id="rId4" w:fontKey="{7082E1FD-BB34-4915-AC0D-E118DAEF411A}"/>
    <w:embedItalic r:id="rId5" w:fontKey="{BCBFBC61-841D-4BDD-8F3B-08B61ACFFAB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2C0A71B-171E-4878-863F-F98FEF2568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20586B5-9364-498F-BEB1-EE3C31772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EEB7ECA-9798-4355-81F0-0CDC45B13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</w:tblGrid>
    <w:tr w:rsidR="002D0952" w:rsidRPr="00311D4F" w14:paraId="3CFE8AA1" w14:textId="77777777" w:rsidTr="002D0952">
      <w:tc>
        <w:tcPr>
          <w:tcW w:w="4513" w:type="dxa"/>
          <w:vAlign w:val="center"/>
        </w:tcPr>
        <w:p w14:paraId="72302B6B" w14:textId="270817D5" w:rsidR="002D0952" w:rsidRPr="00311D4F" w:rsidRDefault="002D0952" w:rsidP="00637200">
          <w:pPr>
            <w:pStyle w:val="Rodap"/>
            <w:jc w:val="right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1312" behindDoc="1" locked="0" layoutInCell="1" allowOverlap="1" wp14:anchorId="52CA8069" wp14:editId="5B215061">
                <wp:simplePos x="0" y="0"/>
                <wp:positionH relativeFrom="column">
                  <wp:posOffset>-981075</wp:posOffset>
                </wp:positionH>
                <wp:positionV relativeFrom="page">
                  <wp:posOffset>-126365</wp:posOffset>
                </wp:positionV>
                <wp:extent cx="7839075" cy="1158875"/>
                <wp:effectExtent l="0" t="0" r="0" b="0"/>
                <wp:wrapNone/>
                <wp:docPr id="10" name="Picture 4" descr="A picture containing objec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06-06 papel timbrado-0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9075" cy="1158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19058D" w14:textId="12356FA0" w:rsidR="006145D8" w:rsidRDefault="006145D8" w:rsidP="006372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7CBB1" w14:textId="77777777" w:rsidR="002D0952" w:rsidRDefault="002D0952" w:rsidP="000172E5">
      <w:pPr>
        <w:spacing w:after="0" w:line="240" w:lineRule="auto"/>
      </w:pPr>
      <w:r>
        <w:separator/>
      </w:r>
    </w:p>
  </w:footnote>
  <w:footnote w:type="continuationSeparator" w:id="0">
    <w:p w14:paraId="2248A237" w14:textId="77777777" w:rsidR="002D0952" w:rsidRDefault="002D095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717"/>
    </w:tblGrid>
    <w:tr w:rsidR="002D0952" w:rsidRPr="00637200" w14:paraId="62AD6F6C" w14:textId="77777777" w:rsidTr="002D0952">
      <w:trPr>
        <w:trHeight w:val="990"/>
      </w:trPr>
      <w:tc>
        <w:tcPr>
          <w:tcW w:w="7717" w:type="dxa"/>
          <w:vAlign w:val="center"/>
        </w:tcPr>
        <w:p w14:paraId="6084D35D" w14:textId="2CBFF761" w:rsidR="002D0952" w:rsidRPr="00637200" w:rsidRDefault="002D0952" w:rsidP="00637200">
          <w:pPr>
            <w:pStyle w:val="Cabealho"/>
          </w:pPr>
        </w:p>
      </w:tc>
    </w:tr>
  </w:tbl>
  <w:p w14:paraId="32987DDE" w14:textId="5B821203" w:rsidR="000172E5" w:rsidRPr="00311D4F" w:rsidRDefault="002D0952" w:rsidP="00311D4F">
    <w:pPr>
      <w:pStyle w:val="SemEspaament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66636EFC" wp14:editId="27F9EBC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2875" cy="1330325"/>
          <wp:effectExtent l="0" t="0" r="9525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-06 papel timbrado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30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8837363">
    <w:abstractNumId w:val="11"/>
  </w:num>
  <w:num w:numId="2" w16cid:durableId="1800875993">
    <w:abstractNumId w:val="7"/>
  </w:num>
  <w:num w:numId="3" w16cid:durableId="963001659">
    <w:abstractNumId w:val="15"/>
  </w:num>
  <w:num w:numId="4" w16cid:durableId="1464157473">
    <w:abstractNumId w:val="12"/>
  </w:num>
  <w:num w:numId="5" w16cid:durableId="173767182">
    <w:abstractNumId w:val="13"/>
  </w:num>
  <w:num w:numId="6" w16cid:durableId="2030139306">
    <w:abstractNumId w:val="19"/>
  </w:num>
  <w:num w:numId="7" w16cid:durableId="943998948">
    <w:abstractNumId w:val="6"/>
  </w:num>
  <w:num w:numId="8" w16cid:durableId="1298727312">
    <w:abstractNumId w:val="10"/>
  </w:num>
  <w:num w:numId="9" w16cid:durableId="36051001">
    <w:abstractNumId w:val="17"/>
  </w:num>
  <w:num w:numId="10" w16cid:durableId="1125122542">
    <w:abstractNumId w:val="1"/>
  </w:num>
  <w:num w:numId="11" w16cid:durableId="1356494346">
    <w:abstractNumId w:val="5"/>
  </w:num>
  <w:num w:numId="12" w16cid:durableId="262568565">
    <w:abstractNumId w:val="0"/>
  </w:num>
  <w:num w:numId="13" w16cid:durableId="263651522">
    <w:abstractNumId w:val="2"/>
  </w:num>
  <w:num w:numId="14" w16cid:durableId="718358055">
    <w:abstractNumId w:val="9"/>
  </w:num>
  <w:num w:numId="15" w16cid:durableId="328557237">
    <w:abstractNumId w:val="8"/>
  </w:num>
  <w:num w:numId="16" w16cid:durableId="1078284837">
    <w:abstractNumId w:val="16"/>
  </w:num>
  <w:num w:numId="17" w16cid:durableId="1754014143">
    <w:abstractNumId w:val="3"/>
  </w:num>
  <w:num w:numId="18" w16cid:durableId="1456371531">
    <w:abstractNumId w:val="21"/>
  </w:num>
  <w:num w:numId="19" w16cid:durableId="234046884">
    <w:abstractNumId w:val="18"/>
  </w:num>
  <w:num w:numId="20" w16cid:durableId="480464552">
    <w:abstractNumId w:val="14"/>
  </w:num>
  <w:num w:numId="21" w16cid:durableId="1168517854">
    <w:abstractNumId w:val="20"/>
  </w:num>
  <w:num w:numId="22" w16cid:durableId="189654904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NWU4xgONV9hunt48DthmdHrys8qb8tGXJQ2tXJW5GPgdiUapzPHXzCJagmI3JY5oMtcILkwkpGwCNYKyWvp4nw==" w:salt="yKdmHx80aVVOXj+Vjv952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52"/>
    <w:rsid w:val="000172E5"/>
    <w:rsid w:val="00052382"/>
    <w:rsid w:val="0006568A"/>
    <w:rsid w:val="00076F0F"/>
    <w:rsid w:val="00084253"/>
    <w:rsid w:val="000D1F49"/>
    <w:rsid w:val="001727CA"/>
    <w:rsid w:val="001800AB"/>
    <w:rsid w:val="00223AAF"/>
    <w:rsid w:val="002C56E6"/>
    <w:rsid w:val="002D0952"/>
    <w:rsid w:val="00311D4F"/>
    <w:rsid w:val="0034390E"/>
    <w:rsid w:val="00344849"/>
    <w:rsid w:val="00361E11"/>
    <w:rsid w:val="003769BA"/>
    <w:rsid w:val="003E03CF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D3086"/>
    <w:rsid w:val="005F2035"/>
    <w:rsid w:val="005F7990"/>
    <w:rsid w:val="006145D8"/>
    <w:rsid w:val="00637200"/>
    <w:rsid w:val="0063739C"/>
    <w:rsid w:val="007147D7"/>
    <w:rsid w:val="0076694F"/>
    <w:rsid w:val="00770F25"/>
    <w:rsid w:val="007A35A8"/>
    <w:rsid w:val="007B0A85"/>
    <w:rsid w:val="007C6A52"/>
    <w:rsid w:val="0082043E"/>
    <w:rsid w:val="00846B76"/>
    <w:rsid w:val="00861946"/>
    <w:rsid w:val="0086797B"/>
    <w:rsid w:val="008845FC"/>
    <w:rsid w:val="008E203A"/>
    <w:rsid w:val="0091229C"/>
    <w:rsid w:val="00940E73"/>
    <w:rsid w:val="00951C5C"/>
    <w:rsid w:val="0098597D"/>
    <w:rsid w:val="009F619A"/>
    <w:rsid w:val="009F6DDE"/>
    <w:rsid w:val="00A27F6C"/>
    <w:rsid w:val="00A30DCD"/>
    <w:rsid w:val="00A370A8"/>
    <w:rsid w:val="00A562AF"/>
    <w:rsid w:val="00A64C19"/>
    <w:rsid w:val="00AE1EEF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1695E"/>
    <w:rsid w:val="00E61C09"/>
    <w:rsid w:val="00E678F1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F92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145D8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37200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145D8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145D8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A562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zabella.pereira.CAADF\AppData\Roaming\Microsoft\Templates\Formul&#225;rio%20de%20associa&#231;&#227;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associação</Template>
  <TotalTime>0</TotalTime>
  <Pages>2</Pages>
  <Words>227</Words>
  <Characters>1232</Characters>
  <Application>Microsoft Office Word</Application>
  <DocSecurity>8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2022-11-30T14:06:00Z</dcterms:created>
  <dcterms:modified xsi:type="dcterms:W3CDTF">2023-06-05T15:17:00Z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